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3DC" w:rsidRPr="00CB622B" w:rsidRDefault="004953DC" w:rsidP="00CB622B">
      <w:pPr>
        <w:jc w:val="center"/>
        <w:rPr>
          <w:b/>
          <w:sz w:val="28"/>
          <w:szCs w:val="28"/>
        </w:rPr>
      </w:pPr>
      <w:r w:rsidRPr="00CB622B">
        <w:rPr>
          <w:b/>
          <w:sz w:val="28"/>
          <w:szCs w:val="28"/>
        </w:rPr>
        <w:t>ACCOUNTS</w:t>
      </w:r>
    </w:p>
    <w:p w:rsidR="004953DC" w:rsidRDefault="004953DC" w:rsidP="00CB622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Birch Good Neighbours Scheme</w:t>
      </w:r>
    </w:p>
    <w:p w:rsidR="004953DC" w:rsidRDefault="004953DC" w:rsidP="00CB622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Income and expenditure for the year ended 31st March 2016</w:t>
      </w:r>
    </w:p>
    <w:p w:rsidR="004953DC" w:rsidRDefault="004953DC" w:rsidP="00CB622B">
      <w:pPr>
        <w:rPr>
          <w:b/>
          <w:sz w:val="24"/>
          <w:szCs w:val="24"/>
        </w:rPr>
      </w:pPr>
      <w:r>
        <w:rPr>
          <w:b/>
          <w:sz w:val="24"/>
          <w:szCs w:val="24"/>
        </w:rPr>
        <w:t>Income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2016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4953DC" w:rsidRDefault="004953DC" w:rsidP="00CB622B">
      <w:pPr>
        <w:pStyle w:val="NoSpacing"/>
        <w:spacing w:afterAutospacing="0"/>
        <w:ind w:left="864" w:firstLine="576"/>
      </w:pPr>
      <w:r>
        <w:t>Total Income</w:t>
      </w:r>
      <w:r>
        <w:tab/>
      </w:r>
      <w:r>
        <w:tab/>
        <w:t>Birch Bequest</w:t>
      </w:r>
      <w:r>
        <w:tab/>
      </w:r>
      <w:r>
        <w:tab/>
        <w:t>£459.00</w:t>
      </w:r>
      <w:r>
        <w:tab/>
      </w:r>
      <w:r>
        <w:tab/>
        <w:t xml:space="preserve">             </w:t>
      </w:r>
    </w:p>
    <w:p w:rsidR="004953DC" w:rsidRDefault="004953DC" w:rsidP="00CB622B">
      <w:pPr>
        <w:pStyle w:val="NoSpacing"/>
        <w:spacing w:afterAutospacing="0"/>
      </w:pPr>
    </w:p>
    <w:p w:rsidR="004953DC" w:rsidRPr="00135D25" w:rsidRDefault="004953DC" w:rsidP="00CB622B">
      <w:pPr>
        <w:pStyle w:val="NoSpacing"/>
        <w:spacing w:afterAutospacing="0"/>
      </w:pPr>
      <w:r w:rsidRPr="00CB622B">
        <w:rPr>
          <w:b/>
        </w:rPr>
        <w:t>Expenditure</w:t>
      </w:r>
      <w:r>
        <w:rPr>
          <w:b/>
        </w:rPr>
        <w:tab/>
      </w:r>
      <w:r>
        <w:rPr>
          <w:b/>
        </w:rPr>
        <w:tab/>
      </w:r>
      <w:smartTag w:uri="urn:schemas-microsoft-com:office:smarttags" w:element="place">
        <w:smartTag w:uri="urn:schemas-microsoft-com:office:smarttags" w:element="City">
          <w:r w:rsidRPr="00135D25">
            <w:t>Mobile</w:t>
          </w:r>
        </w:smartTag>
      </w:smartTag>
      <w:r w:rsidRPr="00135D25">
        <w:t xml:space="preserve"> Phone </w:t>
      </w:r>
      <w:r w:rsidRPr="00135D25">
        <w:tab/>
      </w:r>
      <w:r w:rsidRPr="00135D25">
        <w:tab/>
      </w:r>
      <w:r w:rsidRPr="00135D25">
        <w:tab/>
      </w:r>
      <w:r w:rsidRPr="00135D25">
        <w:tab/>
        <w:t>£07.00</w:t>
      </w:r>
    </w:p>
    <w:p w:rsidR="004953DC" w:rsidRPr="00135D25" w:rsidRDefault="004953DC" w:rsidP="00CB622B">
      <w:pPr>
        <w:pStyle w:val="NoSpacing"/>
        <w:spacing w:afterAutospacing="0"/>
      </w:pPr>
      <w:r w:rsidRPr="00135D25">
        <w:tab/>
      </w:r>
      <w:r w:rsidRPr="00135D25">
        <w:tab/>
      </w:r>
      <w:r w:rsidRPr="00135D25">
        <w:tab/>
        <w:t>SIM card Top Ups</w:t>
      </w:r>
      <w:r w:rsidRPr="00135D25">
        <w:tab/>
      </w:r>
      <w:r w:rsidRPr="00135D25">
        <w:tab/>
      </w:r>
      <w:r w:rsidRPr="00135D25">
        <w:tab/>
        <w:t>£35.00</w:t>
      </w:r>
    </w:p>
    <w:p w:rsidR="004953DC" w:rsidRDefault="004953DC" w:rsidP="00CB622B">
      <w:pPr>
        <w:pStyle w:val="NoSpacing"/>
        <w:spacing w:afterAutospacing="0"/>
        <w:rPr>
          <w:b/>
        </w:rPr>
      </w:pPr>
    </w:p>
    <w:p w:rsidR="004953DC" w:rsidRDefault="004953DC" w:rsidP="00CB622B">
      <w:pPr>
        <w:pStyle w:val="NoSpacing"/>
        <w:spacing w:afterAutospacing="0"/>
        <w:rPr>
          <w:b/>
        </w:rPr>
      </w:pPr>
      <w:r w:rsidRPr="005859FD">
        <w:rPr>
          <w:b/>
        </w:rPr>
        <w:t>Balance Sheet as at 31</w:t>
      </w:r>
      <w:r w:rsidRPr="005859FD">
        <w:rPr>
          <w:b/>
          <w:vertAlign w:val="superscript"/>
        </w:rPr>
        <w:t>st</w:t>
      </w:r>
      <w:r w:rsidRPr="005859FD">
        <w:rPr>
          <w:b/>
        </w:rPr>
        <w:t xml:space="preserve"> March 2016</w:t>
      </w:r>
    </w:p>
    <w:p w:rsidR="004953DC" w:rsidRDefault="004953DC" w:rsidP="00CB622B">
      <w:pPr>
        <w:pStyle w:val="NoSpacing"/>
        <w:spacing w:afterAutospacing="0"/>
        <w:rPr>
          <w:b/>
        </w:rPr>
      </w:pPr>
    </w:p>
    <w:p w:rsidR="004953DC" w:rsidRDefault="004953DC" w:rsidP="00CB622B">
      <w:pPr>
        <w:pStyle w:val="NoSpacing"/>
        <w:spacing w:afterAutospacing="0"/>
        <w:rPr>
          <w:b/>
        </w:rPr>
      </w:pPr>
      <w:r>
        <w:rPr>
          <w:b/>
        </w:rPr>
        <w:t>Current Assets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4953DC" w:rsidRDefault="004953DC" w:rsidP="00CB622B">
      <w:pPr>
        <w:pStyle w:val="NoSpacing"/>
        <w:spacing w:afterAutospacing="0"/>
        <w:rPr>
          <w:b/>
        </w:rPr>
      </w:pPr>
    </w:p>
    <w:p w:rsidR="004953DC" w:rsidRPr="00E91001" w:rsidRDefault="004953DC" w:rsidP="00CB622B">
      <w:pPr>
        <w:pStyle w:val="NoSpacing"/>
        <w:spacing w:afterAutospacing="0"/>
      </w:pPr>
      <w:r w:rsidRPr="00E91001">
        <w:t>Mobile Phone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£07.00</w:t>
      </w:r>
    </w:p>
    <w:p w:rsidR="004953DC" w:rsidRDefault="004953DC" w:rsidP="00CB622B">
      <w:pPr>
        <w:pStyle w:val="NoSpacing"/>
        <w:spacing w:afterAutospacing="0"/>
      </w:pPr>
      <w:r w:rsidRPr="005859FD">
        <w:t>Cash in Bank</w:t>
      </w:r>
      <w:r>
        <w:tab/>
      </w:r>
      <w:r>
        <w:tab/>
      </w:r>
      <w:r>
        <w:tab/>
      </w:r>
      <w:r>
        <w:tab/>
        <w:t xml:space="preserve">         </w:t>
      </w:r>
      <w:r>
        <w:tab/>
      </w:r>
      <w:r>
        <w:tab/>
      </w:r>
      <w:r>
        <w:tab/>
        <w:t>£417.00</w:t>
      </w:r>
      <w:r>
        <w:tab/>
      </w:r>
      <w:r>
        <w:tab/>
      </w:r>
    </w:p>
    <w:p w:rsidR="004953DC" w:rsidRDefault="004953DC" w:rsidP="00267B3B">
      <w:pPr>
        <w:pStyle w:val="NoSpacing"/>
        <w:spacing w:afterAutospacing="0"/>
        <w:ind w:left="1584" w:firstLine="576"/>
      </w:pPr>
    </w:p>
    <w:p w:rsidR="004953DC" w:rsidRDefault="004953DC" w:rsidP="00267B3B">
      <w:pPr>
        <w:pStyle w:val="NoSpacing"/>
        <w:spacing w:afterAutospacing="0"/>
        <w:ind w:left="1584" w:firstLine="576"/>
      </w:pPr>
      <w:r>
        <w:t>Total Current Assets</w:t>
      </w:r>
      <w:r>
        <w:tab/>
        <w:t xml:space="preserve">                       </w:t>
      </w:r>
      <w:r>
        <w:tab/>
        <w:t>£424.00</w:t>
      </w:r>
    </w:p>
    <w:p w:rsidR="004953DC" w:rsidRDefault="004953DC" w:rsidP="005859FD">
      <w:pPr>
        <w:pStyle w:val="NoSpacing"/>
        <w:spacing w:afterAutospacing="0"/>
      </w:pPr>
    </w:p>
    <w:p w:rsidR="004953DC" w:rsidRDefault="004953DC" w:rsidP="005859FD">
      <w:pPr>
        <w:pStyle w:val="NoSpacing"/>
        <w:spacing w:afterAutospacing="0"/>
      </w:pPr>
    </w:p>
    <w:p w:rsidR="004953DC" w:rsidRDefault="004953DC" w:rsidP="005859FD">
      <w:pPr>
        <w:pStyle w:val="NoSpacing"/>
        <w:spacing w:afterAutospacing="0"/>
        <w:rPr>
          <w:b/>
        </w:rPr>
      </w:pPr>
      <w:r w:rsidRPr="005859FD">
        <w:rPr>
          <w:b/>
        </w:rPr>
        <w:t>Current Liabilities – Creditors, Provisions and reserves</w:t>
      </w:r>
    </w:p>
    <w:p w:rsidR="004953DC" w:rsidRDefault="004953DC" w:rsidP="005859FD">
      <w:pPr>
        <w:pStyle w:val="NoSpacing"/>
        <w:spacing w:afterAutospacing="0"/>
        <w:rPr>
          <w:b/>
        </w:rPr>
      </w:pPr>
    </w:p>
    <w:p w:rsidR="004953DC" w:rsidRPr="005859FD" w:rsidRDefault="004953DC" w:rsidP="005859FD">
      <w:pPr>
        <w:pStyle w:val="NoSpacing"/>
        <w:spacing w:afterAutospacing="0"/>
        <w:rPr>
          <w:b/>
        </w:rPr>
      </w:pPr>
      <w:r>
        <w:rPr>
          <w:b/>
        </w:rPr>
        <w:tab/>
        <w:t>None.</w:t>
      </w:r>
    </w:p>
    <w:p w:rsidR="004953DC" w:rsidRDefault="004953DC" w:rsidP="00735FE4">
      <w:pPr>
        <w:pStyle w:val="NoSpacing"/>
        <w:spacing w:afterAutospacing="0"/>
        <w:ind w:left="2304" w:firstLine="576"/>
      </w:pPr>
      <w:r>
        <w:tab/>
      </w:r>
      <w:r>
        <w:tab/>
      </w:r>
    </w:p>
    <w:p w:rsidR="004953DC" w:rsidRDefault="004953DC" w:rsidP="00735FE4">
      <w:pPr>
        <w:pStyle w:val="NoSpacing"/>
        <w:spacing w:afterAutospacing="0"/>
        <w:ind w:left="2304" w:firstLine="576"/>
      </w:pPr>
    </w:p>
    <w:p w:rsidR="004953DC" w:rsidRDefault="004953DC" w:rsidP="00735FE4">
      <w:pPr>
        <w:pStyle w:val="NoSpacing"/>
        <w:spacing w:afterAutospacing="0"/>
        <w:ind w:left="2304" w:firstLine="576"/>
      </w:pPr>
    </w:p>
    <w:sectPr w:rsidR="004953DC" w:rsidSect="00735FE4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B622B"/>
    <w:rsid w:val="000105B0"/>
    <w:rsid w:val="00011D8C"/>
    <w:rsid w:val="00081320"/>
    <w:rsid w:val="000B1898"/>
    <w:rsid w:val="0011343D"/>
    <w:rsid w:val="00135D25"/>
    <w:rsid w:val="001B2EDE"/>
    <w:rsid w:val="001B6D03"/>
    <w:rsid w:val="001B7E49"/>
    <w:rsid w:val="00267B3B"/>
    <w:rsid w:val="002A70E5"/>
    <w:rsid w:val="002E68B1"/>
    <w:rsid w:val="004202BA"/>
    <w:rsid w:val="004953DC"/>
    <w:rsid w:val="004A4183"/>
    <w:rsid w:val="004B254A"/>
    <w:rsid w:val="00506D06"/>
    <w:rsid w:val="005116EB"/>
    <w:rsid w:val="005523E5"/>
    <w:rsid w:val="005859FD"/>
    <w:rsid w:val="005A143A"/>
    <w:rsid w:val="005C115D"/>
    <w:rsid w:val="005C796C"/>
    <w:rsid w:val="006903AF"/>
    <w:rsid w:val="006B5CF6"/>
    <w:rsid w:val="007320B5"/>
    <w:rsid w:val="00735FE4"/>
    <w:rsid w:val="007628D8"/>
    <w:rsid w:val="007C3BCD"/>
    <w:rsid w:val="007E7EDE"/>
    <w:rsid w:val="00821806"/>
    <w:rsid w:val="00831FED"/>
    <w:rsid w:val="008459FC"/>
    <w:rsid w:val="00871445"/>
    <w:rsid w:val="0091714E"/>
    <w:rsid w:val="00932C20"/>
    <w:rsid w:val="00960269"/>
    <w:rsid w:val="009A2DBA"/>
    <w:rsid w:val="00A154EC"/>
    <w:rsid w:val="00A411F2"/>
    <w:rsid w:val="00A705FE"/>
    <w:rsid w:val="00C014E9"/>
    <w:rsid w:val="00C63826"/>
    <w:rsid w:val="00CA4D74"/>
    <w:rsid w:val="00CB5695"/>
    <w:rsid w:val="00CB622B"/>
    <w:rsid w:val="00D86BFF"/>
    <w:rsid w:val="00DF0EA4"/>
    <w:rsid w:val="00DF4C3A"/>
    <w:rsid w:val="00E14106"/>
    <w:rsid w:val="00E20E43"/>
    <w:rsid w:val="00E437CF"/>
    <w:rsid w:val="00E91001"/>
    <w:rsid w:val="00EB1573"/>
    <w:rsid w:val="00F44377"/>
    <w:rsid w:val="00F47C4F"/>
    <w:rsid w:val="00F914E2"/>
    <w:rsid w:val="00FB6E59"/>
    <w:rsid w:val="00FC1FBE"/>
    <w:rsid w:val="00FE6547"/>
    <w:rsid w:val="00FF26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ity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14E9"/>
    <w:pPr>
      <w:spacing w:after="100" w:afterAutospacing="1"/>
      <w:ind w:left="144" w:right="144"/>
    </w:pPr>
    <w:rPr>
      <w:lang w:val="en-GB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CB622B"/>
    <w:pPr>
      <w:spacing w:afterAutospacing="1"/>
      <w:ind w:left="144" w:right="144"/>
    </w:pPr>
    <w:rPr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</TotalTime>
  <Pages>1</Pages>
  <Words>72</Words>
  <Characters>414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ACCOUNTS</dc:title>
  <dc:subject/>
  <dc:creator>Microsoft</dc:creator>
  <cp:keywords/>
  <dc:description/>
  <cp:lastModifiedBy>Margaret</cp:lastModifiedBy>
  <cp:revision>5</cp:revision>
  <cp:lastPrinted>2016-04-12T17:58:00Z</cp:lastPrinted>
  <dcterms:created xsi:type="dcterms:W3CDTF">2016-05-15T11:30:00Z</dcterms:created>
  <dcterms:modified xsi:type="dcterms:W3CDTF">2016-05-15T11:44:00Z</dcterms:modified>
</cp:coreProperties>
</file>