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05FE" w:rsidRPr="00CB622B" w:rsidRDefault="00A705FE" w:rsidP="00CB622B">
      <w:pPr>
        <w:jc w:val="center"/>
        <w:rPr>
          <w:b/>
          <w:sz w:val="28"/>
          <w:szCs w:val="28"/>
        </w:rPr>
      </w:pPr>
      <w:r w:rsidRPr="00CB622B">
        <w:rPr>
          <w:b/>
          <w:sz w:val="28"/>
          <w:szCs w:val="28"/>
        </w:rPr>
        <w:t>ACCOUNTS</w:t>
      </w:r>
    </w:p>
    <w:p w:rsidR="00A705FE" w:rsidRDefault="00A705FE" w:rsidP="00CB62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WING COMMUNITY CENTRE VILLAGE HALL</w:t>
      </w:r>
    </w:p>
    <w:p w:rsidR="00A705FE" w:rsidRDefault="00A705FE" w:rsidP="00CB622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Registered Charity Number 512002</w:t>
      </w:r>
    </w:p>
    <w:p w:rsidR="00A705FE" w:rsidRDefault="00A705FE" w:rsidP="00CB622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Income and expenditure for the year ended 31st March 2016</w:t>
      </w:r>
    </w:p>
    <w:p w:rsidR="00A705FE" w:rsidRDefault="00A705FE" w:rsidP="00CB622B">
      <w:pPr>
        <w:rPr>
          <w:b/>
          <w:sz w:val="24"/>
          <w:szCs w:val="24"/>
        </w:rPr>
      </w:pPr>
      <w:r>
        <w:rPr>
          <w:b/>
          <w:sz w:val="24"/>
          <w:szCs w:val="24"/>
        </w:rPr>
        <w:t>Income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2016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2015</w:t>
      </w:r>
    </w:p>
    <w:p w:rsidR="00A705FE" w:rsidRDefault="00A705FE" w:rsidP="00CB622B">
      <w:pPr>
        <w:pStyle w:val="NoSpacing"/>
        <w:spacing w:afterAutospacing="0"/>
      </w:pPr>
      <w:r>
        <w:t>Lettings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11,826.00</w:t>
      </w:r>
      <w:r>
        <w:tab/>
      </w:r>
      <w:r>
        <w:tab/>
        <w:t>9,903</w:t>
      </w:r>
    </w:p>
    <w:p w:rsidR="00A705FE" w:rsidRDefault="00A705FE" w:rsidP="00CB622B">
      <w:pPr>
        <w:pStyle w:val="NoSpacing"/>
        <w:spacing w:afterAutospacing="0"/>
      </w:pPr>
      <w:r>
        <w:t>Events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1,863.89</w:t>
      </w:r>
      <w:r>
        <w:tab/>
      </w:r>
      <w:r>
        <w:tab/>
        <w:t>2,114</w:t>
      </w:r>
    </w:p>
    <w:p w:rsidR="00A705FE" w:rsidRDefault="00A705FE" w:rsidP="00CB622B">
      <w:pPr>
        <w:pStyle w:val="NoSpacing"/>
        <w:spacing w:afterAutospacing="0"/>
      </w:pPr>
      <w:r>
        <w:t>100 Club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830</w:t>
      </w:r>
      <w:r>
        <w:tab/>
      </w:r>
      <w:r>
        <w:tab/>
        <w:t xml:space="preserve">    549</w:t>
      </w:r>
    </w:p>
    <w:p w:rsidR="00A705FE" w:rsidRDefault="00A705FE" w:rsidP="00CB622B">
      <w:pPr>
        <w:pStyle w:val="NoSpacing"/>
        <w:spacing w:afterAutospacing="0"/>
      </w:pPr>
      <w:smartTag w:uri="urn:schemas-microsoft-com:office:smarttags" w:element="place">
        <w:smartTag w:uri="urn:schemas-microsoft-com:office:smarttags" w:element="City">
          <w:r>
            <w:t>Sale</w:t>
          </w:r>
        </w:smartTag>
      </w:smartTag>
      <w:r>
        <w:t xml:space="preserve"> of Books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30.73</w:t>
      </w:r>
      <w:r>
        <w:tab/>
      </w:r>
      <w:r>
        <w:tab/>
        <w:t xml:space="preserve">      12</w:t>
      </w:r>
    </w:p>
    <w:p w:rsidR="00A705FE" w:rsidRDefault="00A705FE" w:rsidP="00CB622B">
      <w:pPr>
        <w:pStyle w:val="NoSpacing"/>
        <w:spacing w:afterAutospacing="0"/>
      </w:pPr>
      <w:smartTag w:uri="urn:schemas-microsoft-com:office:smarttags" w:element="place">
        <w:smartTag w:uri="urn:schemas-microsoft-com:office:smarttags" w:element="City">
          <w:r>
            <w:t>Sale</w:t>
          </w:r>
        </w:smartTag>
      </w:smartTag>
      <w:r>
        <w:t xml:space="preserve"> of Cook Books &amp; Cards</w:t>
      </w:r>
      <w:r>
        <w:tab/>
      </w:r>
      <w:r>
        <w:tab/>
      </w:r>
      <w:r>
        <w:tab/>
      </w:r>
      <w:r>
        <w:tab/>
      </w:r>
      <w:r>
        <w:tab/>
        <w:t xml:space="preserve">    780.90</w:t>
      </w:r>
      <w:r>
        <w:tab/>
      </w:r>
      <w:r>
        <w:tab/>
        <w:t>None</w:t>
      </w:r>
    </w:p>
    <w:p w:rsidR="00A705FE" w:rsidRDefault="00A705FE" w:rsidP="00CB622B">
      <w:pPr>
        <w:pStyle w:val="NoSpacing"/>
        <w:spacing w:afterAutospacing="0"/>
      </w:pPr>
      <w:r>
        <w:t>Other Credits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1844.65</w:t>
      </w:r>
    </w:p>
    <w:p w:rsidR="00A705FE" w:rsidRDefault="00A705FE" w:rsidP="00CB622B">
      <w:pPr>
        <w:pStyle w:val="NoSpacing"/>
        <w:spacing w:afterAutospacing="0"/>
      </w:pPr>
      <w:r>
        <w:t>Bank Interest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4.30</w:t>
      </w:r>
    </w:p>
    <w:p w:rsidR="00A705FE" w:rsidRDefault="00A705FE" w:rsidP="00CB622B">
      <w:pPr>
        <w:pStyle w:val="NoSpacing"/>
        <w:spacing w:afterAutospacing="0"/>
        <w:ind w:left="864" w:firstLine="576"/>
      </w:pPr>
      <w:r>
        <w:t>Total Income</w:t>
      </w:r>
      <w:r>
        <w:tab/>
      </w:r>
      <w:r>
        <w:tab/>
      </w:r>
      <w:r>
        <w:tab/>
      </w:r>
      <w:r>
        <w:tab/>
        <w:t xml:space="preserve">             17,170.47</w:t>
      </w:r>
      <w:r>
        <w:tab/>
      </w:r>
      <w:r>
        <w:tab/>
        <w:t>13,097</w:t>
      </w: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  <w:rPr>
          <w:b/>
        </w:rPr>
      </w:pPr>
      <w:r w:rsidRPr="00CB622B">
        <w:rPr>
          <w:b/>
        </w:rPr>
        <w:t>Expenditure</w:t>
      </w:r>
    </w:p>
    <w:p w:rsidR="00A705FE" w:rsidRDefault="00A705FE" w:rsidP="00CB622B">
      <w:pPr>
        <w:pStyle w:val="NoSpacing"/>
        <w:spacing w:afterAutospacing="0"/>
        <w:rPr>
          <w:b/>
        </w:rPr>
      </w:pPr>
    </w:p>
    <w:p w:rsidR="00A705FE" w:rsidRDefault="00A705FE" w:rsidP="00CB622B">
      <w:pPr>
        <w:pStyle w:val="NoSpacing"/>
        <w:spacing w:afterAutospacing="0"/>
      </w:pPr>
      <w:r w:rsidRPr="00CB622B">
        <w:t>General Maintenance and Equipment</w:t>
      </w:r>
      <w:r>
        <w:tab/>
      </w:r>
      <w:r>
        <w:tab/>
      </w:r>
      <w:r>
        <w:tab/>
      </w:r>
      <w:r>
        <w:tab/>
        <w:t>2,182</w:t>
      </w:r>
      <w:r>
        <w:tab/>
      </w:r>
      <w:r>
        <w:tab/>
      </w:r>
      <w:r>
        <w:tab/>
        <w:t>2,033</w:t>
      </w:r>
    </w:p>
    <w:p w:rsidR="00A705FE" w:rsidRDefault="00A705FE" w:rsidP="00CB622B">
      <w:pPr>
        <w:pStyle w:val="NoSpacing"/>
        <w:spacing w:afterAutospacing="0"/>
      </w:pPr>
      <w:r>
        <w:t>Caretaker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2,040</w:t>
      </w:r>
      <w:r>
        <w:tab/>
      </w:r>
      <w:r>
        <w:tab/>
      </w:r>
      <w:r>
        <w:tab/>
        <w:t>2,040</w:t>
      </w:r>
    </w:p>
    <w:p w:rsidR="00A705FE" w:rsidRDefault="00A705FE" w:rsidP="00CB622B">
      <w:pPr>
        <w:pStyle w:val="NoSpacing"/>
        <w:spacing w:afterAutospacing="0"/>
      </w:pPr>
      <w:r>
        <w:t>Utilities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2,292</w:t>
      </w:r>
      <w:r>
        <w:tab/>
      </w:r>
      <w:r>
        <w:tab/>
      </w:r>
      <w:r>
        <w:tab/>
        <w:t>3,225</w:t>
      </w:r>
    </w:p>
    <w:p w:rsidR="00A705FE" w:rsidRDefault="00A705FE" w:rsidP="00CB622B">
      <w:pPr>
        <w:pStyle w:val="NoSpacing"/>
        <w:spacing w:afterAutospacing="0"/>
      </w:pPr>
      <w:r>
        <w:t>General Insurances</w:t>
      </w:r>
      <w:r>
        <w:tab/>
      </w:r>
      <w:r>
        <w:tab/>
      </w:r>
      <w:r>
        <w:tab/>
      </w:r>
      <w:r>
        <w:tab/>
      </w:r>
      <w:r>
        <w:tab/>
      </w:r>
      <w:r>
        <w:tab/>
        <w:t>2,215</w:t>
      </w:r>
      <w:r>
        <w:tab/>
      </w:r>
      <w:r>
        <w:tab/>
      </w:r>
      <w:r>
        <w:tab/>
        <w:t>2,146</w:t>
      </w:r>
    </w:p>
    <w:p w:rsidR="00A705FE" w:rsidRDefault="00A705FE" w:rsidP="00CB622B">
      <w:pPr>
        <w:pStyle w:val="NoSpacing"/>
        <w:spacing w:afterAutospacing="0"/>
      </w:pPr>
      <w:r>
        <w:t>Post stationary and sundries</w:t>
      </w:r>
      <w:r>
        <w:tab/>
      </w:r>
      <w:r>
        <w:tab/>
      </w:r>
      <w:r>
        <w:tab/>
      </w:r>
      <w:r>
        <w:tab/>
      </w:r>
      <w:r>
        <w:tab/>
        <w:t xml:space="preserve">      25</w:t>
      </w:r>
      <w:r>
        <w:tab/>
      </w:r>
      <w:r>
        <w:tab/>
      </w:r>
      <w:r>
        <w:tab/>
        <w:t xml:space="preserve">      60</w:t>
      </w: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  <w:r>
        <w:tab/>
      </w:r>
      <w:r>
        <w:tab/>
        <w:t>Total Expenditure</w:t>
      </w:r>
      <w:r>
        <w:tab/>
      </w:r>
      <w:r>
        <w:tab/>
      </w:r>
      <w:r>
        <w:tab/>
      </w:r>
      <w:r>
        <w:tab/>
        <w:t>8,754</w:t>
      </w:r>
      <w:r>
        <w:tab/>
      </w:r>
      <w:r>
        <w:tab/>
      </w:r>
      <w:r>
        <w:tab/>
        <w:t>9,503</w:t>
      </w: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  <w:r>
        <w:t>Net Surplus / Deficit for the year</w:t>
      </w:r>
      <w:r>
        <w:tab/>
      </w:r>
      <w:r>
        <w:tab/>
      </w:r>
      <w:r>
        <w:tab/>
        <w:t xml:space="preserve">            8,416.47</w:t>
      </w:r>
      <w:r>
        <w:tab/>
      </w:r>
      <w:r>
        <w:tab/>
        <w:t xml:space="preserve">               3,594</w:t>
      </w:r>
    </w:p>
    <w:p w:rsidR="00A705FE" w:rsidRDefault="00A705FE" w:rsidP="00CB622B">
      <w:pPr>
        <w:pStyle w:val="NoSpacing"/>
        <w:spacing w:afterAutospacing="0"/>
      </w:pPr>
      <w:r>
        <w:t>Add: Accumulated surplus brought forward</w:t>
      </w:r>
      <w:r>
        <w:tab/>
      </w:r>
      <w:r>
        <w:tab/>
        <w:t xml:space="preserve">            5,667.63</w:t>
      </w:r>
      <w:r>
        <w:tab/>
      </w:r>
      <w:r>
        <w:tab/>
      </w:r>
      <w:r>
        <w:tab/>
        <w:t>10,199</w:t>
      </w: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  <w:r>
        <w:tab/>
        <w:t>Accumulated surplus carried forward</w:t>
      </w:r>
      <w:r>
        <w:tab/>
      </w:r>
      <w:r>
        <w:tab/>
        <w:t xml:space="preserve">           14,084.10</w:t>
      </w:r>
      <w:r>
        <w:tab/>
      </w:r>
      <w:r>
        <w:tab/>
      </w:r>
      <w:r>
        <w:tab/>
        <w:t>13,334</w:t>
      </w: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</w:pPr>
    </w:p>
    <w:p w:rsidR="00A705FE" w:rsidRDefault="00A705FE" w:rsidP="00CB622B">
      <w:pPr>
        <w:pStyle w:val="NoSpacing"/>
        <w:spacing w:afterAutospacing="0"/>
        <w:rPr>
          <w:b/>
        </w:rPr>
      </w:pPr>
      <w:r w:rsidRPr="005859FD">
        <w:rPr>
          <w:b/>
        </w:rPr>
        <w:t>Balance Sheet as at 31</w:t>
      </w:r>
      <w:r w:rsidRPr="005859FD">
        <w:rPr>
          <w:b/>
          <w:vertAlign w:val="superscript"/>
        </w:rPr>
        <w:t>st</w:t>
      </w:r>
      <w:r w:rsidRPr="005859FD">
        <w:rPr>
          <w:b/>
        </w:rPr>
        <w:t xml:space="preserve"> March 2016</w:t>
      </w:r>
    </w:p>
    <w:p w:rsidR="00A705FE" w:rsidRDefault="00A705FE" w:rsidP="00CB622B">
      <w:pPr>
        <w:pStyle w:val="NoSpacing"/>
        <w:spacing w:afterAutospacing="0"/>
        <w:rPr>
          <w:b/>
        </w:rPr>
      </w:pPr>
    </w:p>
    <w:p w:rsidR="00A705FE" w:rsidRDefault="00A705FE" w:rsidP="00CB622B">
      <w:pPr>
        <w:pStyle w:val="NoSpacing"/>
        <w:spacing w:afterAutospacing="0"/>
        <w:rPr>
          <w:b/>
        </w:rPr>
      </w:pPr>
      <w:r>
        <w:rPr>
          <w:b/>
        </w:rPr>
        <w:t>Current Assets</w:t>
      </w:r>
    </w:p>
    <w:p w:rsidR="00A705FE" w:rsidRPr="005859FD" w:rsidRDefault="00A705FE" w:rsidP="00CB622B">
      <w:pPr>
        <w:pStyle w:val="NoSpacing"/>
        <w:spacing w:afterAutospacing="0"/>
      </w:pPr>
      <w:r w:rsidRPr="005859FD">
        <w:t>Cash in Bank and in Hand</w:t>
      </w:r>
      <w:r>
        <w:tab/>
      </w:r>
      <w:r>
        <w:tab/>
      </w:r>
      <w:r>
        <w:tab/>
      </w:r>
      <w:r>
        <w:tab/>
        <w:t xml:space="preserve">         £20,356.80</w:t>
      </w:r>
      <w:r>
        <w:tab/>
      </w:r>
      <w:r>
        <w:tab/>
        <w:t>13,793</w:t>
      </w:r>
    </w:p>
    <w:p w:rsidR="00A705FE" w:rsidRDefault="00A705FE" w:rsidP="00CB622B">
      <w:pPr>
        <w:pStyle w:val="NoSpacing"/>
        <w:spacing w:afterAutospacing="0"/>
      </w:pPr>
    </w:p>
    <w:p w:rsidR="00A705FE" w:rsidRDefault="00A705FE" w:rsidP="00267B3B">
      <w:pPr>
        <w:pStyle w:val="NoSpacing"/>
        <w:spacing w:afterAutospacing="0"/>
        <w:ind w:left="1584" w:firstLine="576"/>
      </w:pPr>
      <w:r>
        <w:t>Total Current Assets</w:t>
      </w:r>
      <w:r>
        <w:tab/>
        <w:t xml:space="preserve">                       £20,356.80</w:t>
      </w:r>
      <w:r>
        <w:tab/>
      </w:r>
      <w:r>
        <w:tab/>
      </w:r>
      <w:r>
        <w:tab/>
        <w:t>13,793</w:t>
      </w:r>
    </w:p>
    <w:p w:rsidR="00A705FE" w:rsidRDefault="00A705FE" w:rsidP="005859FD">
      <w:pPr>
        <w:pStyle w:val="NoSpacing"/>
        <w:spacing w:afterAutospacing="0"/>
      </w:pPr>
    </w:p>
    <w:p w:rsidR="00A705FE" w:rsidRDefault="00A705FE" w:rsidP="005859FD">
      <w:pPr>
        <w:pStyle w:val="NoSpacing"/>
        <w:spacing w:afterAutospacing="0"/>
      </w:pPr>
    </w:p>
    <w:p w:rsidR="00A705FE" w:rsidRPr="005859FD" w:rsidRDefault="00A705FE" w:rsidP="005859FD">
      <w:pPr>
        <w:pStyle w:val="NoSpacing"/>
        <w:spacing w:afterAutospacing="0"/>
        <w:rPr>
          <w:b/>
        </w:rPr>
      </w:pPr>
      <w:r w:rsidRPr="005859FD">
        <w:rPr>
          <w:b/>
        </w:rPr>
        <w:t>Current Liabilities – Creditors, Provisions and reserves</w:t>
      </w:r>
    </w:p>
    <w:p w:rsidR="00A705FE" w:rsidRDefault="00A705FE" w:rsidP="00CB622B">
      <w:pPr>
        <w:pStyle w:val="NoSpacing"/>
        <w:spacing w:afterAutospacing="0"/>
      </w:pPr>
      <w:r>
        <w:tab/>
      </w:r>
      <w:r>
        <w:tab/>
        <w:t>Outstanding cheques yet to be cashed.</w:t>
      </w:r>
      <w:r>
        <w:tab/>
      </w:r>
      <w:r>
        <w:tab/>
        <w:t xml:space="preserve">          666</w:t>
      </w:r>
      <w:r>
        <w:tab/>
      </w:r>
      <w:r>
        <w:tab/>
        <w:t>459</w:t>
      </w:r>
    </w:p>
    <w:p w:rsidR="00A705FE" w:rsidRDefault="00A705FE" w:rsidP="00735FE4">
      <w:pPr>
        <w:pStyle w:val="NoSpacing"/>
        <w:spacing w:afterAutospacing="0"/>
      </w:pPr>
      <w:r>
        <w:tab/>
      </w:r>
      <w:r>
        <w:tab/>
        <w:t>Outstanding in payments not on latest statement         160</w:t>
      </w:r>
      <w:r>
        <w:tab/>
      </w:r>
    </w:p>
    <w:p w:rsidR="00A705FE" w:rsidRDefault="00A705FE" w:rsidP="00735FE4">
      <w:pPr>
        <w:pStyle w:val="NoSpacing"/>
        <w:spacing w:afterAutospacing="0"/>
      </w:pPr>
    </w:p>
    <w:p w:rsidR="00A705FE" w:rsidRDefault="00A705FE" w:rsidP="00735FE4">
      <w:pPr>
        <w:pStyle w:val="NoSpacing"/>
        <w:spacing w:afterAutospacing="0"/>
        <w:ind w:left="2304" w:firstLine="576"/>
      </w:pPr>
      <w:r>
        <w:t>Net Current Assets</w:t>
      </w:r>
      <w:r>
        <w:tab/>
        <w:t xml:space="preserve">         £19,850.80</w:t>
      </w:r>
      <w:r>
        <w:tab/>
      </w:r>
      <w:r>
        <w:tab/>
        <w:t>13,334</w:t>
      </w:r>
    </w:p>
    <w:p w:rsidR="00A705FE" w:rsidRDefault="00A705FE" w:rsidP="00735FE4">
      <w:pPr>
        <w:pStyle w:val="NoSpacing"/>
        <w:spacing w:afterAutospacing="0"/>
        <w:ind w:left="2304" w:firstLine="576"/>
      </w:pPr>
    </w:p>
    <w:p w:rsidR="00A705FE" w:rsidRDefault="00A705FE" w:rsidP="00735FE4">
      <w:pPr>
        <w:pStyle w:val="NoSpacing"/>
        <w:spacing w:afterAutospacing="0"/>
        <w:ind w:left="2304" w:firstLine="576"/>
      </w:pPr>
    </w:p>
    <w:p w:rsidR="00A705FE" w:rsidRDefault="00A705FE" w:rsidP="00735FE4">
      <w:pPr>
        <w:pStyle w:val="NoSpacing"/>
        <w:spacing w:afterAutospacing="0"/>
        <w:ind w:left="2304" w:firstLine="576"/>
      </w:pPr>
    </w:p>
    <w:sectPr w:rsidR="00A705FE" w:rsidSect="00735FE4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B622B"/>
    <w:rsid w:val="000105B0"/>
    <w:rsid w:val="00011D8C"/>
    <w:rsid w:val="00081320"/>
    <w:rsid w:val="000B1898"/>
    <w:rsid w:val="0011343D"/>
    <w:rsid w:val="001B2EDE"/>
    <w:rsid w:val="001B6D03"/>
    <w:rsid w:val="001B7E49"/>
    <w:rsid w:val="00267B3B"/>
    <w:rsid w:val="002A70E5"/>
    <w:rsid w:val="002E68B1"/>
    <w:rsid w:val="004202BA"/>
    <w:rsid w:val="004A4183"/>
    <w:rsid w:val="004B254A"/>
    <w:rsid w:val="00506D06"/>
    <w:rsid w:val="005116EB"/>
    <w:rsid w:val="005523E5"/>
    <w:rsid w:val="005859FD"/>
    <w:rsid w:val="005A143A"/>
    <w:rsid w:val="005C115D"/>
    <w:rsid w:val="006903AF"/>
    <w:rsid w:val="007320B5"/>
    <w:rsid w:val="00735FE4"/>
    <w:rsid w:val="007628D8"/>
    <w:rsid w:val="007C3BCD"/>
    <w:rsid w:val="007E7EDE"/>
    <w:rsid w:val="00821806"/>
    <w:rsid w:val="00831FED"/>
    <w:rsid w:val="008459FC"/>
    <w:rsid w:val="0091714E"/>
    <w:rsid w:val="00932C20"/>
    <w:rsid w:val="00960269"/>
    <w:rsid w:val="009A2DBA"/>
    <w:rsid w:val="00A154EC"/>
    <w:rsid w:val="00A411F2"/>
    <w:rsid w:val="00A705FE"/>
    <w:rsid w:val="00C014E9"/>
    <w:rsid w:val="00C63826"/>
    <w:rsid w:val="00CA4D74"/>
    <w:rsid w:val="00CB5695"/>
    <w:rsid w:val="00CB622B"/>
    <w:rsid w:val="00D86BFF"/>
    <w:rsid w:val="00DF0EA4"/>
    <w:rsid w:val="00DF4C3A"/>
    <w:rsid w:val="00E14106"/>
    <w:rsid w:val="00E20E43"/>
    <w:rsid w:val="00E437CF"/>
    <w:rsid w:val="00EB1573"/>
    <w:rsid w:val="00F44377"/>
    <w:rsid w:val="00F47C4F"/>
    <w:rsid w:val="00F914E2"/>
    <w:rsid w:val="00FB6E59"/>
    <w:rsid w:val="00FC1FBE"/>
    <w:rsid w:val="00FF26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ity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4E9"/>
    <w:pPr>
      <w:spacing w:after="100" w:afterAutospacing="1"/>
      <w:ind w:left="144" w:right="144"/>
    </w:pPr>
    <w:rPr>
      <w:lang w:val="en-GB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CB622B"/>
    <w:pPr>
      <w:spacing w:afterAutospacing="1"/>
      <w:ind w:left="144" w:right="144"/>
    </w:pPr>
    <w:rPr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202</Words>
  <Characters>1155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ACCOUNTS</dc:title>
  <dc:subject/>
  <dc:creator>Microsoft</dc:creator>
  <cp:keywords/>
  <dc:description/>
  <cp:lastModifiedBy>Margaret</cp:lastModifiedBy>
  <cp:revision>2</cp:revision>
  <cp:lastPrinted>2016-04-12T17:58:00Z</cp:lastPrinted>
  <dcterms:created xsi:type="dcterms:W3CDTF">2016-05-15T11:28:00Z</dcterms:created>
  <dcterms:modified xsi:type="dcterms:W3CDTF">2016-05-15T11:28:00Z</dcterms:modified>
</cp:coreProperties>
</file>